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52D" w:rsidRDefault="00D9752D" w:rsidP="00F82FBD">
      <w:pPr>
        <w:pStyle w:val="Retraitcorpsdetexte"/>
        <w:ind w:left="0"/>
      </w:pPr>
    </w:p>
    <w:p w:rsidR="00A851A6" w:rsidRDefault="00A851A6" w:rsidP="00F82FBD">
      <w:pPr>
        <w:pStyle w:val="Retraitcorpsdetexte"/>
        <w:ind w:left="0"/>
      </w:pPr>
    </w:p>
    <w:p w:rsidR="00A851A6" w:rsidRDefault="00A851A6" w:rsidP="00F82FBD">
      <w:pPr>
        <w:pStyle w:val="Retraitcorpsdetexte"/>
        <w:ind w:left="0"/>
      </w:pPr>
    </w:p>
    <w:p w:rsidR="00A851A6" w:rsidRDefault="00A851A6" w:rsidP="00F82FBD">
      <w:pPr>
        <w:pStyle w:val="Retraitcorpsdetexte"/>
        <w:ind w:left="0"/>
      </w:pPr>
    </w:p>
    <w:p w:rsidR="00952CD6" w:rsidRDefault="00D9752D" w:rsidP="00952CD6">
      <w:pPr>
        <w:pStyle w:val="Sansinterligne"/>
        <w:ind w:left="2124"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52CD6" w:rsidRPr="00952CD6" w:rsidRDefault="009678E2" w:rsidP="008E7992">
      <w:pPr>
        <w:pStyle w:val="Sansinterligne"/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Etat de </w:t>
      </w:r>
      <w:r w:rsidR="008E7992">
        <w:rPr>
          <w:b/>
          <w:sz w:val="28"/>
          <w:szCs w:val="28"/>
        </w:rPr>
        <w:t xml:space="preserve">remboursement des </w:t>
      </w:r>
      <w:r>
        <w:rPr>
          <w:b/>
          <w:sz w:val="28"/>
          <w:szCs w:val="28"/>
        </w:rPr>
        <w:t xml:space="preserve">frais de déplacement </w:t>
      </w:r>
    </w:p>
    <w:p w:rsidR="00952CD6" w:rsidRDefault="00952CD6" w:rsidP="00952CD6">
      <w:pPr>
        <w:pStyle w:val="Sansinterligne"/>
      </w:pPr>
    </w:p>
    <w:p w:rsidR="00952CD6" w:rsidRDefault="00952CD6" w:rsidP="00952CD6">
      <w:pPr>
        <w:pStyle w:val="Sansinterligne"/>
        <w:ind w:left="2124" w:firstLine="708"/>
      </w:pPr>
    </w:p>
    <w:p w:rsidR="00952CD6" w:rsidRDefault="00952CD6" w:rsidP="00551B67">
      <w:pPr>
        <w:pStyle w:val="Sansinterligne"/>
        <w:ind w:left="2124" w:firstLine="708"/>
      </w:pPr>
      <w:r>
        <w:t>NOM :</w:t>
      </w:r>
      <w:r w:rsidR="005F6F5E">
        <w:tab/>
      </w:r>
      <w:r w:rsidR="005F6F5E">
        <w:tab/>
      </w:r>
      <w:r w:rsidR="005F6F5E">
        <w:tab/>
      </w:r>
      <w:r w:rsidR="00551B67">
        <w:t xml:space="preserve">      </w:t>
      </w:r>
      <w:r>
        <w:t xml:space="preserve">Prénom : </w:t>
      </w:r>
    </w:p>
    <w:p w:rsidR="000A7CBD" w:rsidRDefault="000A7CBD" w:rsidP="00551B67">
      <w:pPr>
        <w:pStyle w:val="Sansinterligne"/>
        <w:ind w:left="2124" w:firstLine="708"/>
      </w:pPr>
      <w:r>
        <w:t>Fonction</w:t>
      </w:r>
      <w:r w:rsidR="00952CD6">
        <w:t> :</w:t>
      </w:r>
      <w:r w:rsidR="005F6F5E">
        <w:tab/>
      </w:r>
      <w:r w:rsidR="005F6F5E">
        <w:tab/>
      </w:r>
      <w:r w:rsidR="00551B67">
        <w:t xml:space="preserve">        </w:t>
      </w:r>
      <w:r>
        <w:t xml:space="preserve">Grade : </w:t>
      </w:r>
    </w:p>
    <w:p w:rsidR="00952CD6" w:rsidRDefault="002D214F" w:rsidP="00952CD6">
      <w:pPr>
        <w:pStyle w:val="Sansinterligne"/>
      </w:pPr>
      <w:r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A2E3E5" wp14:editId="5F0D7E10">
                <wp:simplePos x="0" y="0"/>
                <wp:positionH relativeFrom="column">
                  <wp:posOffset>1834515</wp:posOffset>
                </wp:positionH>
                <wp:positionV relativeFrom="paragraph">
                  <wp:posOffset>18415</wp:posOffset>
                </wp:positionV>
                <wp:extent cx="152400" cy="1047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14F" w:rsidRDefault="002D214F" w:rsidP="002D214F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A2E3E5" id="Rectangle 1" o:spid="_x0000_s1026" style="position:absolute;margin-left:144.45pt;margin-top:1.45pt;width:12pt;height: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" fillcolor="white [3201]" strokecolor="black [3200]" strokeweight="2pt">
                <v:textbox>
                  <w:txbxContent>
                    <w:p w:rsidR="002D214F" w:rsidRDefault="002D214F" w:rsidP="002D214F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</v:rect>
            </w:pict>
          </mc:Fallback>
        </mc:AlternateContent>
      </w:r>
      <w:r w:rsidR="00021A1E"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AA1CA8" wp14:editId="501A21A3">
                <wp:simplePos x="0" y="0"/>
                <wp:positionH relativeFrom="column">
                  <wp:posOffset>4805680</wp:posOffset>
                </wp:positionH>
                <wp:positionV relativeFrom="paragraph">
                  <wp:posOffset>41275</wp:posOffset>
                </wp:positionV>
                <wp:extent cx="152400" cy="1047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A489B9" id="Rectangle 6" o:spid="_x0000_s1026" style="position:absolute;margin-left:378.4pt;margin-top:3.25pt;width:12pt;height:8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" filled="f" strokecolor="windowText" strokeweight="2pt"/>
            </w:pict>
          </mc:Fallback>
        </mc:AlternateContent>
      </w:r>
      <w:r w:rsidR="00021A1E"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BFF74B" wp14:editId="0B7EADD3">
                <wp:simplePos x="0" y="0"/>
                <wp:positionH relativeFrom="column">
                  <wp:posOffset>3898900</wp:posOffset>
                </wp:positionH>
                <wp:positionV relativeFrom="paragraph">
                  <wp:posOffset>39370</wp:posOffset>
                </wp:positionV>
                <wp:extent cx="152400" cy="1047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8AF30F" id="Rectangle 5" o:spid="_x0000_s1026" style="position:absolute;margin-left:307pt;margin-top:3.1pt;width:12pt;height:8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" filled="f" strokecolor="windowText" strokeweight="2pt"/>
            </w:pict>
          </mc:Fallback>
        </mc:AlternateContent>
      </w:r>
      <w:r w:rsidR="00021A1E"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DF2643" wp14:editId="2CCB8B11">
                <wp:simplePos x="0" y="0"/>
                <wp:positionH relativeFrom="column">
                  <wp:posOffset>2915920</wp:posOffset>
                </wp:positionH>
                <wp:positionV relativeFrom="paragraph">
                  <wp:posOffset>18415</wp:posOffset>
                </wp:positionV>
                <wp:extent cx="152400" cy="1047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AA943F" id="Rectangle 4" o:spid="_x0000_s1026" style="position:absolute;margin-left:229.6pt;margin-top:1.45pt;width:12pt;height: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" filled="f" strokecolor="windowText" strokeweight="2pt"/>
            </w:pict>
          </mc:Fallback>
        </mc:AlternateContent>
      </w:r>
      <w:r w:rsidR="00021A1E">
        <w:tab/>
      </w:r>
      <w:r w:rsidR="00021A1E">
        <w:tab/>
      </w:r>
      <w:r w:rsidR="00021A1E">
        <w:tab/>
      </w:r>
      <w:r w:rsidR="00021A1E">
        <w:tab/>
        <w:t xml:space="preserve">       Fonctionnaire         </w:t>
      </w:r>
      <w:r w:rsidR="008822E2">
        <w:t xml:space="preserve"> Contractuel           Vacataire</w:t>
      </w:r>
      <w:r w:rsidR="00021A1E">
        <w:t xml:space="preserve">          </w:t>
      </w:r>
      <w:r w:rsidR="008822E2">
        <w:t>CUI</w:t>
      </w:r>
    </w:p>
    <w:p w:rsidR="008E7992" w:rsidRDefault="008E7992" w:rsidP="00952CD6">
      <w:pPr>
        <w:pStyle w:val="Sansinterligne"/>
      </w:pPr>
    </w:p>
    <w:p w:rsidR="004829D0" w:rsidRDefault="00952CD6" w:rsidP="005F6F5E">
      <w:pPr>
        <w:pStyle w:val="Sansinterligne"/>
        <w:ind w:left="2124" w:firstLine="708"/>
      </w:pPr>
      <w:r>
        <w:t>Résidence familiale </w:t>
      </w:r>
      <w:r w:rsidR="008C5690">
        <w:t>(RF)</w:t>
      </w:r>
      <w:r w:rsidR="00A851A6">
        <w:t xml:space="preserve"> </w:t>
      </w:r>
      <w:r>
        <w:t xml:space="preserve">: </w:t>
      </w:r>
    </w:p>
    <w:p w:rsidR="005F6F5E" w:rsidRDefault="005F6F5E" w:rsidP="005F6F5E">
      <w:pPr>
        <w:pStyle w:val="Sansinterligne"/>
        <w:ind w:left="2124" w:firstLine="708"/>
      </w:pPr>
    </w:p>
    <w:p w:rsidR="008E7992" w:rsidRDefault="008C5690" w:rsidP="00952CD6">
      <w:pPr>
        <w:pStyle w:val="Sansinterligne"/>
      </w:pPr>
      <w:r>
        <w:tab/>
      </w:r>
      <w:r>
        <w:tab/>
      </w:r>
      <w:r>
        <w:tab/>
      </w:r>
      <w:r>
        <w:tab/>
      </w:r>
    </w:p>
    <w:p w:rsidR="008E7992" w:rsidRDefault="00952CD6" w:rsidP="005F6F5E">
      <w:pPr>
        <w:pStyle w:val="Sansinterligne"/>
        <w:ind w:left="2124" w:firstLine="708"/>
      </w:pPr>
      <w:r>
        <w:t>Résidence administrative</w:t>
      </w:r>
      <w:r w:rsidR="008C5690">
        <w:t xml:space="preserve"> (RA)</w:t>
      </w:r>
      <w:r>
        <w:t xml:space="preserve"> : </w:t>
      </w:r>
    </w:p>
    <w:p w:rsidR="005F6F5E" w:rsidRDefault="005F6F5E" w:rsidP="005F6F5E">
      <w:pPr>
        <w:pStyle w:val="Sansinterligne"/>
        <w:ind w:left="2124" w:firstLine="708"/>
      </w:pPr>
    </w:p>
    <w:p w:rsidR="005F6F5E" w:rsidRDefault="005F6F5E" w:rsidP="005F6F5E">
      <w:pPr>
        <w:pStyle w:val="Sansinterligne"/>
        <w:ind w:left="2124" w:firstLine="708"/>
      </w:pPr>
    </w:p>
    <w:p w:rsidR="008E7992" w:rsidRDefault="008E7992" w:rsidP="008E7992">
      <w:pPr>
        <w:pStyle w:val="Sansinterligne"/>
      </w:pPr>
    </w:p>
    <w:p w:rsidR="00551B67" w:rsidRDefault="000F7AB5" w:rsidP="00551B67">
      <w:pPr>
        <w:pStyle w:val="Sansinterligne"/>
        <w:ind w:left="2124" w:firstLine="708"/>
      </w:pPr>
      <w:r>
        <w:t>Moyen de transport utilisé</w:t>
      </w:r>
      <w:r w:rsidR="002D214F">
        <w:t xml:space="preserve"> : </w:t>
      </w:r>
    </w:p>
    <w:p w:rsidR="00551B67" w:rsidRDefault="00551B67" w:rsidP="00551B67">
      <w:pPr>
        <w:pStyle w:val="Sansinterligne"/>
        <w:ind w:left="2124" w:firstLine="708"/>
      </w:pPr>
    </w:p>
    <w:p w:rsidR="008E7992" w:rsidRDefault="008E7992" w:rsidP="00551B67">
      <w:pPr>
        <w:pStyle w:val="Sansinterligne"/>
        <w:ind w:left="2124" w:firstLine="708"/>
      </w:pPr>
    </w:p>
    <w:p w:rsidR="000F7AB5" w:rsidRDefault="00551B67" w:rsidP="00551B67">
      <w:pPr>
        <w:pStyle w:val="Sansinterligne"/>
        <w:ind w:left="2124" w:firstLine="708"/>
      </w:pPr>
      <w:r>
        <w:t xml:space="preserve">En cas </w:t>
      </w:r>
      <w:r w:rsidR="000F7AB5">
        <w:t xml:space="preserve"> d’utilisation du véhicule personnel</w:t>
      </w:r>
    </w:p>
    <w:p w:rsidR="000F7AB5" w:rsidRDefault="000F7AB5" w:rsidP="000F7AB5">
      <w:pPr>
        <w:pStyle w:val="Sansinterligne"/>
        <w:ind w:left="2124" w:firstLine="708"/>
      </w:pPr>
      <w:r>
        <w:t>Marque : ……………………………………………..          Puissance fiscale : ……………… CV</w:t>
      </w:r>
    </w:p>
    <w:p w:rsidR="00EA37CF" w:rsidRDefault="000F7AB5" w:rsidP="00EA37CF">
      <w:pPr>
        <w:pStyle w:val="Sansinterligne"/>
        <w:ind w:left="2124" w:firstLine="708"/>
      </w:pPr>
      <w:r>
        <w:t xml:space="preserve">N° immatriculation : …………………………….          Assurance : </w:t>
      </w:r>
    </w:p>
    <w:p w:rsidR="00EA37CF" w:rsidRDefault="00EA37CF" w:rsidP="00EA37CF">
      <w:pPr>
        <w:pStyle w:val="Sansinterligne"/>
        <w:ind w:left="2124" w:firstLine="708"/>
      </w:pPr>
    </w:p>
    <w:p w:rsidR="007E4C38" w:rsidRDefault="007E4C38" w:rsidP="008E7992">
      <w:pPr>
        <w:pStyle w:val="Sansinterligne"/>
      </w:pPr>
    </w:p>
    <w:p w:rsidR="007E4C38" w:rsidRDefault="007E4C38" w:rsidP="008E7992">
      <w:pPr>
        <w:pStyle w:val="Sansinterligne"/>
      </w:pPr>
    </w:p>
    <w:p w:rsidR="000F7AB5" w:rsidRDefault="000F7AB5" w:rsidP="000F7AB5">
      <w:pPr>
        <w:pStyle w:val="Sansinterligne"/>
        <w:ind w:left="2124" w:firstLine="708"/>
      </w:pPr>
    </w:p>
    <w:p w:rsidR="008822E2" w:rsidRDefault="008822E2" w:rsidP="000F7AB5">
      <w:pPr>
        <w:pStyle w:val="Sansinterligne"/>
        <w:ind w:left="2124" w:firstLine="708"/>
      </w:pPr>
    </w:p>
    <w:p w:rsidR="008822E2" w:rsidRDefault="008822E2" w:rsidP="000F7AB5">
      <w:pPr>
        <w:pStyle w:val="Sansinterligne"/>
        <w:ind w:left="2124" w:firstLine="708"/>
      </w:pPr>
    </w:p>
    <w:p w:rsidR="008822E2" w:rsidRDefault="008822E2" w:rsidP="000F7AB5">
      <w:pPr>
        <w:pStyle w:val="Sansinterligne"/>
        <w:ind w:left="2124" w:firstLine="708"/>
      </w:pPr>
    </w:p>
    <w:tbl>
      <w:tblPr>
        <w:tblpPr w:leftFromText="141" w:rightFromText="141" w:vertAnchor="text" w:horzAnchor="page" w:tblpX="564" w:tblpY="-44"/>
        <w:tblW w:w="11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4"/>
        <w:gridCol w:w="1444"/>
        <w:gridCol w:w="1698"/>
        <w:gridCol w:w="1136"/>
        <w:gridCol w:w="689"/>
        <w:gridCol w:w="1066"/>
        <w:gridCol w:w="691"/>
        <w:gridCol w:w="1096"/>
        <w:gridCol w:w="634"/>
        <w:gridCol w:w="1320"/>
      </w:tblGrid>
      <w:tr w:rsidR="004829D0" w:rsidTr="004829D0">
        <w:trPr>
          <w:trHeight w:val="389"/>
        </w:trPr>
        <w:tc>
          <w:tcPr>
            <w:tcW w:w="2698" w:type="dxa"/>
            <w:gridSpan w:val="2"/>
          </w:tcPr>
          <w:p w:rsidR="008E7992" w:rsidRDefault="008E7992" w:rsidP="007E4C38">
            <w:pPr>
              <w:pStyle w:val="Sansinterligne"/>
              <w:jc w:val="center"/>
            </w:pPr>
            <w:r>
              <w:t>ITINERAIRE</w:t>
            </w:r>
          </w:p>
        </w:tc>
        <w:tc>
          <w:tcPr>
            <w:tcW w:w="1698" w:type="dxa"/>
            <w:vMerge w:val="restart"/>
          </w:tcPr>
          <w:p w:rsidR="00C45650" w:rsidRDefault="00C45650" w:rsidP="007E4C38">
            <w:pPr>
              <w:pStyle w:val="Sansinterligne"/>
              <w:jc w:val="center"/>
            </w:pPr>
          </w:p>
          <w:p w:rsidR="008E7992" w:rsidRDefault="008E7992" w:rsidP="007E4C38">
            <w:pPr>
              <w:pStyle w:val="Sansinterligne"/>
              <w:jc w:val="center"/>
            </w:pPr>
            <w:r>
              <w:t>OBJET DU DEPLACEMENT</w:t>
            </w:r>
          </w:p>
        </w:tc>
        <w:tc>
          <w:tcPr>
            <w:tcW w:w="3582" w:type="dxa"/>
            <w:gridSpan w:val="4"/>
          </w:tcPr>
          <w:p w:rsidR="008E7992" w:rsidRDefault="008E7992" w:rsidP="007E4C38">
            <w:pPr>
              <w:pStyle w:val="Sansinterligne"/>
              <w:jc w:val="center"/>
            </w:pPr>
            <w:r>
              <w:t>HORAIRES</w:t>
            </w:r>
          </w:p>
        </w:tc>
        <w:tc>
          <w:tcPr>
            <w:tcW w:w="3050" w:type="dxa"/>
            <w:gridSpan w:val="3"/>
          </w:tcPr>
          <w:p w:rsidR="008E7992" w:rsidRDefault="008E7992" w:rsidP="007E4C38">
            <w:pPr>
              <w:pStyle w:val="Sansinterligne"/>
              <w:jc w:val="center"/>
            </w:pPr>
            <w:r>
              <w:t>TYPE DE FRAIS</w:t>
            </w:r>
          </w:p>
        </w:tc>
      </w:tr>
      <w:tr w:rsidR="004829D0" w:rsidTr="004829D0">
        <w:trPr>
          <w:trHeight w:val="351"/>
        </w:trPr>
        <w:tc>
          <w:tcPr>
            <w:tcW w:w="1254" w:type="dxa"/>
            <w:vMerge w:val="restart"/>
          </w:tcPr>
          <w:p w:rsidR="008E7992" w:rsidRDefault="008E7992" w:rsidP="007E4C38">
            <w:pPr>
              <w:pStyle w:val="Sansinterligne"/>
              <w:jc w:val="center"/>
            </w:pPr>
            <w:r>
              <w:t>Lieu de départ et de retour</w:t>
            </w:r>
          </w:p>
          <w:p w:rsidR="00A851A6" w:rsidRDefault="00A851A6" w:rsidP="007E4C38">
            <w:pPr>
              <w:pStyle w:val="Sansinterligne"/>
              <w:jc w:val="center"/>
            </w:pPr>
            <w:r>
              <w:t>RA - RF</w:t>
            </w:r>
          </w:p>
        </w:tc>
        <w:tc>
          <w:tcPr>
            <w:tcW w:w="1444" w:type="dxa"/>
            <w:vMerge w:val="restart"/>
          </w:tcPr>
          <w:p w:rsidR="008E7992" w:rsidRDefault="008E7992" w:rsidP="007E4C38">
            <w:pPr>
              <w:pStyle w:val="Sansinterligne"/>
              <w:jc w:val="center"/>
            </w:pPr>
            <w:r>
              <w:t>Lieu de mission</w:t>
            </w:r>
            <w:r w:rsidR="008822E2">
              <w:t xml:space="preserve"> </w:t>
            </w:r>
          </w:p>
        </w:tc>
        <w:tc>
          <w:tcPr>
            <w:tcW w:w="1698" w:type="dxa"/>
            <w:vMerge/>
          </w:tcPr>
          <w:p w:rsidR="008E7992" w:rsidRDefault="008E7992" w:rsidP="007E4C38">
            <w:pPr>
              <w:pStyle w:val="Sansinterligne"/>
              <w:jc w:val="center"/>
            </w:pPr>
          </w:p>
        </w:tc>
        <w:tc>
          <w:tcPr>
            <w:tcW w:w="1825" w:type="dxa"/>
            <w:gridSpan w:val="2"/>
          </w:tcPr>
          <w:p w:rsidR="008E7992" w:rsidRDefault="008E7992" w:rsidP="007E4C38">
            <w:pPr>
              <w:pStyle w:val="Sansinterligne"/>
              <w:jc w:val="center"/>
            </w:pPr>
            <w:r>
              <w:t>Départ</w:t>
            </w:r>
          </w:p>
        </w:tc>
        <w:tc>
          <w:tcPr>
            <w:tcW w:w="1757" w:type="dxa"/>
            <w:gridSpan w:val="2"/>
          </w:tcPr>
          <w:p w:rsidR="008E7992" w:rsidRDefault="008E7992" w:rsidP="007E4C38">
            <w:pPr>
              <w:pStyle w:val="Sansinterligne"/>
              <w:jc w:val="center"/>
            </w:pPr>
            <w:r>
              <w:t>Retour</w:t>
            </w:r>
          </w:p>
        </w:tc>
        <w:tc>
          <w:tcPr>
            <w:tcW w:w="1096" w:type="dxa"/>
            <w:vMerge w:val="restart"/>
          </w:tcPr>
          <w:p w:rsidR="00C45650" w:rsidRDefault="008E7992" w:rsidP="00C45650">
            <w:pPr>
              <w:pStyle w:val="Sansinterligne"/>
            </w:pPr>
            <w:r>
              <w:t>Nombre de km parcourus</w:t>
            </w:r>
            <w:r w:rsidR="00C45650">
              <w:t xml:space="preserve">  </w:t>
            </w:r>
          </w:p>
          <w:p w:rsidR="008E7992" w:rsidRDefault="00C45650" w:rsidP="00C45650">
            <w:pPr>
              <w:pStyle w:val="Sansinterligne"/>
            </w:pPr>
            <w:r>
              <w:t xml:space="preserve">outil de calcul </w:t>
            </w:r>
            <w:r w:rsidR="008822E2">
              <w:t xml:space="preserve">: </w:t>
            </w:r>
            <w:r w:rsidR="008F3269">
              <w:t>site M</w:t>
            </w:r>
            <w:r w:rsidR="008822E2">
              <w:t>ichelin</w:t>
            </w:r>
            <w:r>
              <w:t xml:space="preserve"> </w:t>
            </w:r>
          </w:p>
        </w:tc>
        <w:tc>
          <w:tcPr>
            <w:tcW w:w="634" w:type="dxa"/>
            <w:vMerge w:val="restart"/>
          </w:tcPr>
          <w:p w:rsidR="008E7992" w:rsidRDefault="008E7992" w:rsidP="007E4C38">
            <w:pPr>
              <w:pStyle w:val="Sansinterligne"/>
            </w:pPr>
            <w:r>
              <w:t>N</w:t>
            </w:r>
            <w:r w:rsidR="009862E8">
              <w:t>B</w:t>
            </w:r>
            <w:r>
              <w:t xml:space="preserve"> de repas</w:t>
            </w:r>
          </w:p>
        </w:tc>
        <w:tc>
          <w:tcPr>
            <w:tcW w:w="1320" w:type="dxa"/>
            <w:vMerge w:val="restart"/>
          </w:tcPr>
          <w:p w:rsidR="00C45650" w:rsidRDefault="008E7992" w:rsidP="007E4C38">
            <w:pPr>
              <w:pStyle w:val="Sansinterligne"/>
            </w:pPr>
            <w:r>
              <w:t xml:space="preserve">Autres : </w:t>
            </w:r>
          </w:p>
          <w:p w:rsidR="008E7992" w:rsidRDefault="008E7992" w:rsidP="007E4C38">
            <w:pPr>
              <w:pStyle w:val="Sansinterligne"/>
            </w:pPr>
            <w:r>
              <w:t>nature et montant engagé</w:t>
            </w:r>
          </w:p>
        </w:tc>
      </w:tr>
      <w:tr w:rsidR="004829D0" w:rsidTr="004829D0">
        <w:trPr>
          <w:trHeight w:val="351"/>
        </w:trPr>
        <w:tc>
          <w:tcPr>
            <w:tcW w:w="1254" w:type="dxa"/>
            <w:vMerge/>
          </w:tcPr>
          <w:p w:rsidR="008E7992" w:rsidRDefault="008E7992" w:rsidP="007E4C38">
            <w:pPr>
              <w:pStyle w:val="Sansinterligne"/>
            </w:pPr>
          </w:p>
        </w:tc>
        <w:tc>
          <w:tcPr>
            <w:tcW w:w="1444" w:type="dxa"/>
            <w:vMerge/>
          </w:tcPr>
          <w:p w:rsidR="008E7992" w:rsidRDefault="008E7992" w:rsidP="007E4C38">
            <w:pPr>
              <w:pStyle w:val="Sansinterligne"/>
            </w:pPr>
          </w:p>
        </w:tc>
        <w:tc>
          <w:tcPr>
            <w:tcW w:w="1698" w:type="dxa"/>
            <w:vMerge/>
          </w:tcPr>
          <w:p w:rsidR="008E7992" w:rsidRDefault="008E7992" w:rsidP="007E4C38">
            <w:pPr>
              <w:pStyle w:val="Sansinterligne"/>
            </w:pPr>
          </w:p>
        </w:tc>
        <w:tc>
          <w:tcPr>
            <w:tcW w:w="1136" w:type="dxa"/>
          </w:tcPr>
          <w:p w:rsidR="008E7992" w:rsidRDefault="008E7992" w:rsidP="007E4C38">
            <w:pPr>
              <w:pStyle w:val="Sansinterligne"/>
            </w:pPr>
            <w:r>
              <w:t>Date</w:t>
            </w:r>
          </w:p>
        </w:tc>
        <w:tc>
          <w:tcPr>
            <w:tcW w:w="689" w:type="dxa"/>
          </w:tcPr>
          <w:p w:rsidR="008E7992" w:rsidRDefault="008E7992" w:rsidP="007E4C38">
            <w:pPr>
              <w:pStyle w:val="Sansinterligne"/>
            </w:pPr>
            <w:r>
              <w:t>Heure</w:t>
            </w:r>
          </w:p>
        </w:tc>
        <w:tc>
          <w:tcPr>
            <w:tcW w:w="1066" w:type="dxa"/>
          </w:tcPr>
          <w:p w:rsidR="008E7992" w:rsidRDefault="008E7992" w:rsidP="007E4C38">
            <w:pPr>
              <w:pStyle w:val="Sansinterligne"/>
            </w:pPr>
            <w:r>
              <w:t>Date</w:t>
            </w:r>
          </w:p>
        </w:tc>
        <w:tc>
          <w:tcPr>
            <w:tcW w:w="691" w:type="dxa"/>
          </w:tcPr>
          <w:p w:rsidR="008E7992" w:rsidRDefault="008E7992" w:rsidP="007E4C38">
            <w:pPr>
              <w:pStyle w:val="Sansinterligne"/>
            </w:pPr>
            <w:r>
              <w:t>Heure</w:t>
            </w:r>
          </w:p>
        </w:tc>
        <w:tc>
          <w:tcPr>
            <w:tcW w:w="1096" w:type="dxa"/>
            <w:vMerge/>
          </w:tcPr>
          <w:p w:rsidR="008E7992" w:rsidRDefault="008E7992" w:rsidP="007E4C38">
            <w:pPr>
              <w:pStyle w:val="Sansinterligne"/>
            </w:pPr>
          </w:p>
        </w:tc>
        <w:tc>
          <w:tcPr>
            <w:tcW w:w="634" w:type="dxa"/>
            <w:vMerge/>
          </w:tcPr>
          <w:p w:rsidR="008E7992" w:rsidRDefault="008E7992" w:rsidP="007E4C38">
            <w:pPr>
              <w:pStyle w:val="Sansinterligne"/>
            </w:pPr>
          </w:p>
        </w:tc>
        <w:tc>
          <w:tcPr>
            <w:tcW w:w="1320" w:type="dxa"/>
            <w:vMerge/>
          </w:tcPr>
          <w:p w:rsidR="008E7992" w:rsidRDefault="008E7992" w:rsidP="007E4C38">
            <w:pPr>
              <w:pStyle w:val="Sansinterligne"/>
            </w:pPr>
          </w:p>
        </w:tc>
      </w:tr>
      <w:tr w:rsidR="004829D0" w:rsidRPr="009862E8" w:rsidTr="004829D0">
        <w:trPr>
          <w:trHeight w:val="1883"/>
        </w:trPr>
        <w:tc>
          <w:tcPr>
            <w:tcW w:w="1254" w:type="dxa"/>
            <w:vMerge w:val="restart"/>
          </w:tcPr>
          <w:p w:rsidR="004829D0" w:rsidRDefault="004829D0" w:rsidP="007E4C38">
            <w:pPr>
              <w:pStyle w:val="Sansinterligne"/>
            </w:pPr>
          </w:p>
        </w:tc>
        <w:tc>
          <w:tcPr>
            <w:tcW w:w="1444" w:type="dxa"/>
            <w:vMerge w:val="restart"/>
          </w:tcPr>
          <w:p w:rsidR="004829D0" w:rsidRDefault="004829D0" w:rsidP="007E4C38">
            <w:pPr>
              <w:pStyle w:val="Sansinterligne"/>
            </w:pPr>
          </w:p>
        </w:tc>
        <w:tc>
          <w:tcPr>
            <w:tcW w:w="1698" w:type="dxa"/>
            <w:vMerge w:val="restart"/>
          </w:tcPr>
          <w:p w:rsidR="004829D0" w:rsidRPr="009862E8" w:rsidRDefault="004829D0" w:rsidP="005F6F5E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136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89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066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91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096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34" w:type="dxa"/>
            <w:vMerge w:val="restart"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320" w:type="dxa"/>
          </w:tcPr>
          <w:p w:rsidR="004829D0" w:rsidRPr="009862E8" w:rsidRDefault="004829D0" w:rsidP="005F6F5E">
            <w:pPr>
              <w:pStyle w:val="Sansinterligne"/>
              <w:rPr>
                <w:lang w:val="en-US"/>
              </w:rPr>
            </w:pPr>
          </w:p>
        </w:tc>
      </w:tr>
      <w:tr w:rsidR="004829D0" w:rsidRPr="009862E8" w:rsidTr="00027667">
        <w:trPr>
          <w:trHeight w:val="2188"/>
        </w:trPr>
        <w:tc>
          <w:tcPr>
            <w:tcW w:w="1254" w:type="dxa"/>
            <w:vMerge/>
          </w:tcPr>
          <w:p w:rsidR="004829D0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444" w:type="dxa"/>
            <w:vMerge/>
          </w:tcPr>
          <w:p w:rsidR="004829D0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698" w:type="dxa"/>
            <w:vMerge/>
          </w:tcPr>
          <w:p w:rsidR="004829D0" w:rsidRDefault="004829D0" w:rsidP="004829D0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136" w:type="dxa"/>
            <w:vMerge/>
          </w:tcPr>
          <w:p w:rsidR="004829D0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89" w:type="dxa"/>
            <w:vMerge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066" w:type="dxa"/>
            <w:vMerge/>
          </w:tcPr>
          <w:p w:rsidR="004829D0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91" w:type="dxa"/>
            <w:vMerge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096" w:type="dxa"/>
            <w:vMerge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634" w:type="dxa"/>
            <w:vMerge/>
          </w:tcPr>
          <w:p w:rsidR="004829D0" w:rsidRPr="009862E8" w:rsidRDefault="004829D0" w:rsidP="007E4C38">
            <w:pPr>
              <w:pStyle w:val="Sansinterligne"/>
              <w:rPr>
                <w:rFonts w:ascii="Comic Sans MS" w:hAnsi="Comic Sans MS"/>
              </w:rPr>
            </w:pPr>
          </w:p>
        </w:tc>
        <w:tc>
          <w:tcPr>
            <w:tcW w:w="1320" w:type="dxa"/>
          </w:tcPr>
          <w:p w:rsidR="004829D0" w:rsidRPr="00FC5893" w:rsidRDefault="004829D0" w:rsidP="004829D0">
            <w:pPr>
              <w:pStyle w:val="Sansinterligne"/>
              <w:rPr>
                <w:rFonts w:ascii="Comic Sans MS" w:hAnsi="Comic Sans MS"/>
                <w:lang w:val="en-US"/>
              </w:rPr>
            </w:pPr>
          </w:p>
        </w:tc>
      </w:tr>
    </w:tbl>
    <w:p w:rsidR="00EA37CF" w:rsidRDefault="00EA37CF" w:rsidP="00FC5893">
      <w:pPr>
        <w:pStyle w:val="Sansinterligne"/>
        <w:ind w:left="-142"/>
        <w:rPr>
          <w:lang w:val="en-US"/>
        </w:rPr>
      </w:pPr>
    </w:p>
    <w:p w:rsidR="00FC5893" w:rsidRDefault="00FC5893" w:rsidP="00FC5893">
      <w:pPr>
        <w:pStyle w:val="Sansinterligne"/>
        <w:ind w:left="-142"/>
        <w:rPr>
          <w:lang w:val="en-US"/>
        </w:rPr>
      </w:pPr>
    </w:p>
    <w:p w:rsidR="00FC5893" w:rsidRDefault="00FC5893" w:rsidP="00FC5893">
      <w:pPr>
        <w:pStyle w:val="Sansinterligne"/>
        <w:ind w:left="-142"/>
        <w:rPr>
          <w:lang w:val="en-US"/>
        </w:rPr>
      </w:pPr>
    </w:p>
    <w:p w:rsidR="00FC5893" w:rsidRPr="009862E8" w:rsidRDefault="00FC5893" w:rsidP="00FC5893">
      <w:pPr>
        <w:pStyle w:val="Sansinterligne"/>
        <w:ind w:left="-142"/>
        <w:rPr>
          <w:lang w:val="en-US"/>
        </w:rPr>
      </w:pPr>
    </w:p>
    <w:p w:rsidR="00EA37CF" w:rsidRPr="00027667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rPr>
          <w:b/>
        </w:rPr>
      </w:pPr>
      <w:r w:rsidRPr="00027667">
        <w:rPr>
          <w:b/>
        </w:rPr>
        <w:t xml:space="preserve"> </w:t>
      </w:r>
      <w:r w:rsidR="00D9752D" w:rsidRPr="00027667">
        <w:rPr>
          <w:b/>
        </w:rPr>
        <w:t>Ne rien inscrire, cadre réservé à l’administration</w:t>
      </w:r>
    </w:p>
    <w:p w:rsidR="00D9752D" w:rsidRDefault="00D9752D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</w:p>
    <w:p w:rsidR="00FC5893" w:rsidRDefault="00D9752D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ind w:left="9072" w:hanging="9072"/>
      </w:pPr>
      <w:r>
        <w:tab/>
        <w:t xml:space="preserve">        </w:t>
      </w:r>
      <w:r w:rsidR="00802560">
        <w:t xml:space="preserve">            </w:t>
      </w:r>
      <w:r w:rsidR="00FC5893">
        <w:t xml:space="preserve">JUSTIFICATIFS                                                                                                                                                                                              FOURNIS                           </w:t>
      </w:r>
    </w:p>
    <w:p w:rsidR="00D9752D" w:rsidRDefault="00D9752D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ind w:left="4956" w:hanging="4956"/>
      </w:pPr>
      <w:r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144B3D" wp14:editId="7E971DFA">
                <wp:simplePos x="0" y="0"/>
                <wp:positionH relativeFrom="column">
                  <wp:posOffset>6390640</wp:posOffset>
                </wp:positionH>
                <wp:positionV relativeFrom="paragraph">
                  <wp:posOffset>157480</wp:posOffset>
                </wp:positionV>
                <wp:extent cx="152400" cy="1047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F8D65E" id="Rectangle 7" o:spid="_x0000_s1026" style="position:absolute;margin-left:503.2pt;margin-top:12.4pt;width:12pt;height: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" filled="f" strokecolor="windowText" strokeweight="2pt"/>
            </w:pict>
          </mc:Fallback>
        </mc:AlternateContent>
      </w:r>
      <w:r w:rsidR="00AB04E8">
        <w:t xml:space="preserve"> </w:t>
      </w:r>
      <w:r>
        <w:t>TRANSPORT EN COMMUN</w:t>
      </w: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8E7992">
        <w:t>Nature</w:t>
      </w:r>
      <w:r w:rsidR="00F82FBD">
        <w:t xml:space="preserve">   </w:t>
      </w:r>
      <w:r w:rsidR="00D9752D">
        <w:t>…………………………………………………………………………………………………………………………</w:t>
      </w:r>
      <w:r w:rsidR="00802560">
        <w:t xml:space="preserve">€ </w:t>
      </w:r>
      <w:r w:rsidR="008E7992">
        <w:t xml:space="preserve">= </w:t>
      </w:r>
      <w:r w:rsidR="00D9752D">
        <w:t>…………………</w:t>
      </w:r>
      <w:r w:rsidR="00D17563">
        <w:t>..</w:t>
      </w:r>
      <w:r w:rsidR="00D9752D">
        <w:t xml:space="preserve">€                </w:t>
      </w: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Réduction de  ….. % sur les tarifs.</w:t>
      </w:r>
    </w:p>
    <w:p w:rsidR="00AB04E8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D9752D">
        <w:t>UTILISATION DU VEHICULE PERSONNEL</w:t>
      </w: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D9752D">
        <w:t>1 – Remboursement au tarif transport public (Déplacement intra RF ou RA)……………</w:t>
      </w:r>
      <w:r w:rsidR="00F82FBD">
        <w:t>.</w:t>
      </w:r>
      <w:r w:rsidR="00802560">
        <w:t xml:space="preserve"> €</w:t>
      </w:r>
      <w:r w:rsidR="00F82FBD">
        <w:t xml:space="preserve"> </w:t>
      </w:r>
      <w:r w:rsidR="00D17563">
        <w:t>= ………………………..</w:t>
      </w:r>
      <w:r w:rsidR="00D9752D">
        <w:t>€</w:t>
      </w: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D9752D">
        <w:t>2 – Véhicule</w:t>
      </w:r>
      <w:r w:rsidR="00802560">
        <w:t xml:space="preserve">                                                                              ……</w:t>
      </w:r>
      <w:proofErr w:type="gramStart"/>
      <w:r w:rsidR="00802560">
        <w:t>…….</w:t>
      </w:r>
      <w:proofErr w:type="gramEnd"/>
      <w:r w:rsidR="00802560">
        <w:t>km à ………………………..€ =..………………………</w:t>
      </w:r>
      <w:r w:rsidR="00D17563">
        <w:t>.</w:t>
      </w:r>
      <w:r w:rsidR="00802560">
        <w:t>€</w:t>
      </w:r>
    </w:p>
    <w:p w:rsidR="00AB04E8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Nombre de kilomètres parcourus depuis le 1</w:t>
      </w:r>
      <w:r w:rsidRPr="00AB04E8">
        <w:rPr>
          <w:vertAlign w:val="superscript"/>
        </w:rPr>
        <w:t>er</w:t>
      </w:r>
      <w:r>
        <w:t xml:space="preserve"> janvier de l’année en cour</w:t>
      </w:r>
      <w:r w:rsidR="00FC075C">
        <w:t>s</w:t>
      </w:r>
      <w:r>
        <w:t> : ……………….km</w:t>
      </w:r>
    </w:p>
    <w:p w:rsidR="00AB04E8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</w:p>
    <w:p w:rsidR="00FC075C" w:rsidRDefault="009A3A2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65F037" wp14:editId="0FBD3324">
                <wp:simplePos x="0" y="0"/>
                <wp:positionH relativeFrom="column">
                  <wp:posOffset>6421120</wp:posOffset>
                </wp:positionH>
                <wp:positionV relativeFrom="paragraph">
                  <wp:posOffset>0</wp:posOffset>
                </wp:positionV>
                <wp:extent cx="152400" cy="10477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ACA3ED" id="Rectangle 13" o:spid="_x0000_s1026" style="position:absolute;margin-left:505.6pt;margin-top:0;width:12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" filled="f" strokecolor="windowText" strokeweight="2pt"/>
            </w:pict>
          </mc:Fallback>
        </mc:AlternateContent>
      </w:r>
      <w:r w:rsidR="00AB04E8">
        <w:t xml:space="preserve"> </w:t>
      </w:r>
      <w:r>
        <w:t xml:space="preserve">AUTRES FRAIS (à préciser) </w:t>
      </w:r>
      <w:r w:rsidR="004829D0">
        <w:t xml:space="preserve">                                                      </w:t>
      </w:r>
      <w:r w:rsidR="005F6F5E">
        <w:tab/>
      </w:r>
      <w:r w:rsidR="005F6F5E">
        <w:tab/>
      </w:r>
      <w:r w:rsidR="003C47AD">
        <w:t>………………………</w:t>
      </w:r>
      <w:r>
        <w:t>= …………</w:t>
      </w:r>
    </w:p>
    <w:p w:rsidR="004829D0" w:rsidRDefault="004829D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="005F6F5E">
        <w:tab/>
      </w:r>
      <w:r w:rsidR="005F6F5E">
        <w:tab/>
      </w:r>
      <w:r w:rsidR="005F6F5E">
        <w:tab/>
      </w:r>
      <w:r>
        <w:t xml:space="preserve"> ……………=</w:t>
      </w:r>
      <w:r w:rsidR="00E4752D">
        <w:t xml:space="preserve"> …………</w:t>
      </w:r>
    </w:p>
    <w:p w:rsidR="009A3A20" w:rsidRDefault="009A3A2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</w:p>
    <w:p w:rsidR="00D9752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D9752D">
        <w:t>INDEMNITES FORFAITAIRES</w:t>
      </w:r>
    </w:p>
    <w:p w:rsidR="00F82FBD" w:rsidRDefault="00AB04E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</w:t>
      </w:r>
      <w:r w:rsidR="008E7992">
        <w:t xml:space="preserve">– </w:t>
      </w:r>
      <w:r w:rsidR="00F82FBD">
        <w:t xml:space="preserve">repas             </w:t>
      </w:r>
      <w:r w:rsidR="008E7992">
        <w:t xml:space="preserve">      </w:t>
      </w:r>
      <w:r w:rsidR="00F82FBD">
        <w:t xml:space="preserve">                                          …….indemnités de repas x …………………..</w:t>
      </w:r>
      <w:r w:rsidR="00802560">
        <w:t xml:space="preserve">  €</w:t>
      </w:r>
      <w:r w:rsidR="00D17563">
        <w:t xml:space="preserve"> =  ………………………….</w:t>
      </w:r>
      <w:r w:rsidR="00F82FBD">
        <w:t>€</w:t>
      </w:r>
    </w:p>
    <w:p w:rsidR="005D67F8" w:rsidRDefault="005D67F8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>INDEMNITES FRAIS REELS</w:t>
      </w:r>
    </w:p>
    <w:p w:rsidR="009A3A20" w:rsidRPr="005D67F8" w:rsidRDefault="0080256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 w:rsidRPr="005D7744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5FB8A7" wp14:editId="3B3BD0EF">
                <wp:simplePos x="0" y="0"/>
                <wp:positionH relativeFrom="column">
                  <wp:posOffset>6436360</wp:posOffset>
                </wp:positionH>
                <wp:positionV relativeFrom="paragraph">
                  <wp:posOffset>40005</wp:posOffset>
                </wp:positionV>
                <wp:extent cx="152400" cy="1047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2C09EE" id="Rectangle 12" o:spid="_x0000_s1026" style="position:absolute;margin-left:506.8pt;margin-top:3.15pt;width:12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" filled="f" strokecolor="windowText" strokeweight="2pt"/>
            </w:pict>
          </mc:Fallback>
        </mc:AlternateContent>
      </w:r>
      <w:r w:rsidR="00AB04E8">
        <w:t xml:space="preserve"> </w:t>
      </w:r>
      <w:r w:rsidR="00F82FBD">
        <w:t xml:space="preserve"> – </w:t>
      </w:r>
      <w:r w:rsidR="008E7992">
        <w:t>hébergement</w:t>
      </w:r>
      <w:r w:rsidR="00F82FBD">
        <w:t xml:space="preserve">                      </w:t>
      </w:r>
      <w:r w:rsidR="0021552E">
        <w:t xml:space="preserve">            </w:t>
      </w:r>
      <w:r w:rsidR="008E7992">
        <w:t xml:space="preserve"> </w:t>
      </w:r>
      <w:r w:rsidR="005D67F8">
        <w:t xml:space="preserve">   </w:t>
      </w:r>
      <w:r w:rsidR="00F82FBD">
        <w:t>……indemnité</w:t>
      </w:r>
      <w:r w:rsidR="008E7992">
        <w:t xml:space="preserve"> d’hébergement x</w:t>
      </w:r>
      <w:r w:rsidR="0021552E">
        <w:t> ………..</w:t>
      </w:r>
      <w:r w:rsidR="008E7992">
        <w:t xml:space="preserve">………… </w:t>
      </w:r>
      <w:r w:rsidR="00F82FBD">
        <w:t xml:space="preserve"> </w:t>
      </w:r>
      <w:r>
        <w:t xml:space="preserve">€ </w:t>
      </w:r>
      <w:r w:rsidR="00F82FBD">
        <w:t xml:space="preserve">= </w:t>
      </w:r>
      <w:r w:rsidR="0021552E">
        <w:rPr>
          <w:u w:val="single"/>
        </w:rPr>
        <w:t xml:space="preserve">   </w:t>
      </w:r>
      <w:r w:rsidR="00D17563">
        <w:rPr>
          <w:u w:val="single"/>
        </w:rPr>
        <w:t>………………………..</w:t>
      </w:r>
      <w:r w:rsidR="00F82FBD" w:rsidRPr="009A3A20">
        <w:rPr>
          <w:u w:val="single"/>
        </w:rPr>
        <w:t>€</w:t>
      </w:r>
    </w:p>
    <w:p w:rsidR="00802560" w:rsidRPr="009A3A20" w:rsidRDefault="009A3A2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 xml:space="preserve"> </w:t>
      </w:r>
    </w:p>
    <w:p w:rsidR="00802560" w:rsidRDefault="0080256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 xml:space="preserve">                                                                                   TOTAL GENERAL            </w:t>
      </w:r>
      <w:r w:rsidR="00E4752D">
        <w:t xml:space="preserve">                              </w:t>
      </w:r>
      <w:r>
        <w:t xml:space="preserve"> ……………………………€</w:t>
      </w:r>
    </w:p>
    <w:p w:rsidR="009A3A20" w:rsidRDefault="009A3A2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4752D">
        <w:t xml:space="preserve">             </w:t>
      </w:r>
      <w:proofErr w:type="gramStart"/>
      <w:r>
        <w:t>Avance  à</w:t>
      </w:r>
      <w:proofErr w:type="gramEnd"/>
      <w:r>
        <w:t xml:space="preserve"> déduire</w:t>
      </w:r>
      <w:r w:rsidR="00FC5893">
        <w:t xml:space="preserve">      </w:t>
      </w:r>
      <w:r>
        <w:t xml:space="preserve">              </w:t>
      </w:r>
      <w:r w:rsidR="00D17563">
        <w:rPr>
          <w:u w:val="single"/>
        </w:rPr>
        <w:t xml:space="preserve">- </w:t>
      </w:r>
      <w:r w:rsidR="00E4752D">
        <w:rPr>
          <w:u w:val="single"/>
        </w:rPr>
        <w:t xml:space="preserve">  </w:t>
      </w:r>
      <w:r w:rsidRPr="009A3A20">
        <w:rPr>
          <w:u w:val="single"/>
        </w:rPr>
        <w:t xml:space="preserve">   ………………………….€</w:t>
      </w:r>
      <w:r>
        <w:tab/>
      </w:r>
      <w:r>
        <w:tab/>
      </w:r>
      <w:r>
        <w:tab/>
      </w:r>
    </w:p>
    <w:p w:rsidR="009A3A20" w:rsidRDefault="009A3A20" w:rsidP="00027667">
      <w:pPr>
        <w:pStyle w:val="Sansinterligne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 w:themeFill="background1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MONTANT NET </w:t>
      </w:r>
      <w:r>
        <w:tab/>
      </w:r>
      <w:r>
        <w:tab/>
      </w:r>
      <w:r>
        <w:tab/>
        <w:t xml:space="preserve">         =   </w:t>
      </w:r>
      <w:r w:rsidR="00E4752D">
        <w:t xml:space="preserve">   </w:t>
      </w:r>
      <w:r>
        <w:t xml:space="preserve"> ………………</w:t>
      </w:r>
      <w:r>
        <w:tab/>
      </w:r>
      <w:r>
        <w:tab/>
      </w:r>
    </w:p>
    <w:p w:rsidR="009A3A20" w:rsidRPr="009A3A20" w:rsidRDefault="009A3A20" w:rsidP="009A3A20">
      <w:pPr>
        <w:rPr>
          <w:lang w:eastAsia="en-US"/>
        </w:rPr>
      </w:pPr>
    </w:p>
    <w:p w:rsidR="00D64381" w:rsidRDefault="00D64381" w:rsidP="009A3A20">
      <w:pPr>
        <w:tabs>
          <w:tab w:val="left" w:pos="6348"/>
        </w:tabs>
        <w:rPr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>Je soussigné</w:t>
      </w:r>
      <w:r w:rsidR="008F3269" w:rsidRPr="005F6F5E">
        <w:rPr>
          <w:rFonts w:ascii="Arial" w:hAnsi="Arial" w:cs="Arial"/>
          <w:lang w:eastAsia="en-US"/>
        </w:rPr>
        <w:t>(e)</w:t>
      </w:r>
      <w:r w:rsidRPr="005F6F5E">
        <w:rPr>
          <w:rFonts w:ascii="Arial" w:hAnsi="Arial" w:cs="Arial"/>
          <w:lang w:eastAsia="en-US"/>
        </w:rPr>
        <w:t xml:space="preserve">, </w:t>
      </w:r>
      <w:r w:rsidR="009A117A" w:rsidRPr="005F6F5E">
        <w:rPr>
          <w:rFonts w:ascii="Arial" w:hAnsi="Arial" w:cs="Arial"/>
          <w:lang w:eastAsia="en-US"/>
        </w:rPr>
        <w:t xml:space="preserve">                                                                      , </w:t>
      </w:r>
      <w:r w:rsidRPr="005F6F5E">
        <w:rPr>
          <w:rFonts w:ascii="Arial" w:hAnsi="Arial" w:cs="Arial"/>
          <w:lang w:eastAsia="en-US"/>
        </w:rPr>
        <w:t>auteur du présent état, certifie l’exactitude des renseignements portés sur le présent document et demande le règlement à mon profit de la somme de ……………………………………………. €.</w:t>
      </w: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>Règlement à effectuer sur le compte</w:t>
      </w:r>
      <w:r w:rsidR="009A117A" w:rsidRPr="005F6F5E">
        <w:rPr>
          <w:rFonts w:ascii="Arial" w:hAnsi="Arial" w:cs="Arial"/>
          <w:lang w:eastAsia="en-US"/>
        </w:rPr>
        <w:t xml:space="preserve"> bancaire suivant IBAN joint</w:t>
      </w: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>Fait à ……………………………….., le ……………………………………..</w:t>
      </w:r>
      <w:r w:rsidR="008F3269" w:rsidRPr="005F6F5E">
        <w:rPr>
          <w:rFonts w:ascii="Arial" w:hAnsi="Arial" w:cs="Arial"/>
          <w:lang w:eastAsia="en-US"/>
        </w:rPr>
        <w:t xml:space="preserve">   </w:t>
      </w:r>
      <w:r w:rsidRPr="005F6F5E">
        <w:rPr>
          <w:rFonts w:ascii="Arial" w:hAnsi="Arial" w:cs="Arial"/>
          <w:lang w:eastAsia="en-US"/>
        </w:rPr>
        <w:t xml:space="preserve">  Signature de l’intéressé(e)</w:t>
      </w: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205A8E" w:rsidRPr="005F6F5E" w:rsidRDefault="00205A8E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205A8E" w:rsidRPr="005F6F5E" w:rsidRDefault="00205A8E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205A8E" w:rsidRPr="005F6F5E" w:rsidRDefault="00205A8E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D64381" w:rsidRPr="005F6F5E" w:rsidRDefault="00D64381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pBdr>
          <w:bottom w:val="single" w:sz="6" w:space="1" w:color="auto"/>
        </w:pBd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>L’attention des agents est attirée sur le fait que les pièces justificatives en leur possession doivent être produites au service gestionnaire de l’établissement.</w:t>
      </w:r>
    </w:p>
    <w:p w:rsidR="00D64381" w:rsidRPr="005F6F5E" w:rsidRDefault="00D64381" w:rsidP="009A3A20">
      <w:pPr>
        <w:pBdr>
          <w:bottom w:val="single" w:sz="6" w:space="1" w:color="auto"/>
        </w:pBd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 xml:space="preserve">Vérifié et certifié exact, arrête le présent état à la somme de </w:t>
      </w:r>
    </w:p>
    <w:p w:rsidR="009A3A20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117A" w:rsidRPr="005F6F5E" w:rsidRDefault="009A3A20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 xml:space="preserve">Fait à </w:t>
      </w:r>
      <w:r w:rsidR="00E4752D" w:rsidRPr="005F6F5E">
        <w:rPr>
          <w:rFonts w:ascii="Arial" w:hAnsi="Arial" w:cs="Arial"/>
          <w:lang w:eastAsia="en-US"/>
        </w:rPr>
        <w:t>Chateaulin,</w:t>
      </w:r>
      <w:r w:rsidRPr="005F6F5E">
        <w:rPr>
          <w:rFonts w:ascii="Arial" w:hAnsi="Arial" w:cs="Arial"/>
          <w:lang w:eastAsia="en-US"/>
        </w:rPr>
        <w:t xml:space="preserve"> le </w:t>
      </w:r>
    </w:p>
    <w:p w:rsidR="009A117A" w:rsidRPr="005F6F5E" w:rsidRDefault="009A117A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117A" w:rsidRPr="005F6F5E" w:rsidRDefault="009A117A" w:rsidP="009A3A20">
      <w:pPr>
        <w:tabs>
          <w:tab w:val="left" w:pos="6348"/>
        </w:tabs>
        <w:rPr>
          <w:rFonts w:ascii="Arial" w:hAnsi="Arial" w:cs="Arial"/>
          <w:lang w:eastAsia="en-US"/>
        </w:rPr>
      </w:pPr>
    </w:p>
    <w:p w:rsidR="009A3A20" w:rsidRPr="005F6F5E" w:rsidRDefault="00211DE7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ab/>
        <w:t xml:space="preserve"> </w:t>
      </w:r>
      <w:r w:rsidR="00D64381" w:rsidRPr="005F6F5E">
        <w:rPr>
          <w:rFonts w:ascii="Arial" w:hAnsi="Arial" w:cs="Arial"/>
          <w:lang w:eastAsia="en-US"/>
        </w:rPr>
        <w:t>L’ordonnateur</w:t>
      </w:r>
      <w:r w:rsidR="009A117A" w:rsidRPr="005F6F5E">
        <w:rPr>
          <w:rFonts w:ascii="Arial" w:hAnsi="Arial" w:cs="Arial"/>
          <w:lang w:eastAsia="en-US"/>
        </w:rPr>
        <w:t>,</w:t>
      </w:r>
    </w:p>
    <w:p w:rsidR="009A117A" w:rsidRDefault="009A117A" w:rsidP="009A3A20">
      <w:pPr>
        <w:tabs>
          <w:tab w:val="left" w:pos="6348"/>
        </w:tabs>
        <w:rPr>
          <w:rFonts w:ascii="Arial" w:hAnsi="Arial" w:cs="Arial"/>
          <w:lang w:eastAsia="en-US"/>
        </w:rPr>
      </w:pPr>
      <w:r w:rsidRPr="005F6F5E">
        <w:rPr>
          <w:rFonts w:ascii="Arial" w:hAnsi="Arial" w:cs="Arial"/>
          <w:lang w:eastAsia="en-US"/>
        </w:rPr>
        <w:tab/>
      </w:r>
      <w:r w:rsidRPr="005F6F5E">
        <w:rPr>
          <w:rFonts w:ascii="Arial" w:hAnsi="Arial" w:cs="Arial"/>
          <w:lang w:eastAsia="en-US"/>
        </w:rPr>
        <w:tab/>
      </w:r>
      <w:r w:rsidR="00B04BAB">
        <w:rPr>
          <w:rFonts w:ascii="Arial" w:hAnsi="Arial" w:cs="Arial"/>
          <w:lang w:eastAsia="en-US"/>
        </w:rPr>
        <w:t>Tanguy KERVAREC</w:t>
      </w:r>
    </w:p>
    <w:p w:rsidR="00B04BAB" w:rsidRPr="005F6F5E" w:rsidRDefault="00B04BAB" w:rsidP="009A3A20">
      <w:pPr>
        <w:tabs>
          <w:tab w:val="left" w:pos="6348"/>
        </w:tabs>
        <w:rPr>
          <w:rFonts w:ascii="Arial" w:hAnsi="Arial" w:cs="Arial"/>
          <w:lang w:eastAsia="en-US"/>
        </w:rPr>
      </w:pPr>
      <w:bookmarkStart w:id="0" w:name="_GoBack"/>
      <w:bookmarkEnd w:id="0"/>
    </w:p>
    <w:sectPr w:rsidR="00B04BAB" w:rsidRPr="005F6F5E" w:rsidSect="001C6690">
      <w:headerReference w:type="first" r:id="rId8"/>
      <w:pgSz w:w="11906" w:h="16838"/>
      <w:pgMar w:top="0" w:right="851" w:bottom="142" w:left="709" w:header="561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3A20" w:rsidRDefault="009A3A20">
      <w:r>
        <w:separator/>
      </w:r>
    </w:p>
  </w:endnote>
  <w:endnote w:type="continuationSeparator" w:id="0">
    <w:p w:rsidR="009A3A20" w:rsidRDefault="009A3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taNormal-Roma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etaBold-Roman">
    <w:altName w:val="Segoe UI Semibold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3A20" w:rsidRDefault="009A3A20">
      <w:r>
        <w:separator/>
      </w:r>
    </w:p>
  </w:footnote>
  <w:footnote w:type="continuationSeparator" w:id="0">
    <w:p w:rsidR="009A3A20" w:rsidRDefault="009A3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3A20" w:rsidRDefault="009A3A20">
    <w:pPr>
      <w:pStyle w:val="En-tte"/>
      <w:ind w:right="-1418"/>
      <w:jc w:val="center"/>
    </w:pPr>
    <w:r>
      <mc:AlternateContent>
        <mc:Choice Requires="wps">
          <w:drawing>
            <wp:anchor distT="0" distB="0" distL="114300" distR="114300" simplePos="0" relativeHeight="251658240" behindDoc="0" locked="1" layoutInCell="1" allowOverlap="1" wp14:anchorId="1BCD6A21" wp14:editId="326D2D03">
              <wp:simplePos x="0" y="0"/>
              <wp:positionH relativeFrom="column">
                <wp:posOffset>60960</wp:posOffset>
              </wp:positionH>
              <wp:positionV relativeFrom="page">
                <wp:posOffset>2540</wp:posOffset>
              </wp:positionV>
              <wp:extent cx="1781175" cy="26289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1175" cy="262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3A20" w:rsidRDefault="008822E2">
                          <w:pPr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drawing>
                              <wp:inline distT="0" distB="0" distL="0" distR="0" wp14:anchorId="5952F065" wp14:editId="5DDD2C4E">
                                <wp:extent cx="1332301" cy="1504538"/>
                                <wp:effectExtent l="0" t="0" r="1270" b="635"/>
                                <wp:docPr id="33" name="Image 3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" name="logo lycée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32301" cy="150453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39600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CD6A2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left:0;text-align:left;margin-left:4.8pt;margin-top:.2pt;width:140.25pt;height:2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" filled="f" stroked="f" strokecolor="white" strokeweight="0">
              <v:textbox inset=",11mm,0">
                <w:txbxContent>
                  <w:p w:rsidR="009A3A20" w:rsidRDefault="008822E2">
                    <w:pPr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drawing>
                        <wp:inline distT="0" distB="0" distL="0" distR="0" wp14:anchorId="5952F065" wp14:editId="5DDD2C4E">
                          <wp:extent cx="1332301" cy="1504538"/>
                          <wp:effectExtent l="0" t="0" r="1270" b="635"/>
                          <wp:docPr id="33" name="Image 3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logo lycée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32301" cy="150453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7216" behindDoc="0" locked="1" layoutInCell="1" allowOverlap="1" wp14:anchorId="21648856" wp14:editId="28CF0038">
              <wp:simplePos x="0" y="0"/>
              <wp:positionH relativeFrom="column">
                <wp:posOffset>0</wp:posOffset>
              </wp:positionH>
              <wp:positionV relativeFrom="page">
                <wp:posOffset>2631440</wp:posOffset>
              </wp:positionV>
              <wp:extent cx="1842135" cy="673862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2135" cy="6738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5000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22E2" w:rsidRDefault="008822E2" w:rsidP="008822E2">
                          <w:pPr>
                            <w:pStyle w:val="Titre1"/>
                            <w:keepNext w:val="0"/>
                            <w:widowControl w:val="0"/>
                            <w:rPr>
                              <w:rFonts w:ascii="MetaBold-Roman" w:hAnsi="MetaBold-Roman"/>
                              <w:b w:val="0"/>
                              <w:sz w:val="18"/>
                            </w:rPr>
                          </w:pPr>
                          <w:r>
                            <w:rPr>
                              <w:rFonts w:ascii="MetaBold-Roman" w:hAnsi="MetaBold-Roman"/>
                              <w:b w:val="0"/>
                              <w:sz w:val="18"/>
                            </w:rPr>
                            <w:t>Lycée Jean Moulin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0290023t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             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Téléphone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02 98 86 12 15</w:t>
                          </w:r>
                        </w:p>
                        <w:p w:rsidR="008822E2" w:rsidRDefault="008822E2" w:rsidP="008822E2">
                          <w:pPr>
                            <w:spacing w:before="120"/>
                            <w:ind w:left="709" w:right="794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           Télécopie</w:t>
                          </w:r>
                        </w:p>
                        <w:p w:rsidR="008822E2" w:rsidRDefault="008822E2" w:rsidP="008822E2">
                          <w:pPr>
                            <w:ind w:left="709" w:right="794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   02 98 86 39 95</w:t>
                          </w:r>
                        </w:p>
                        <w:p w:rsidR="008822E2" w:rsidRDefault="008822E2" w:rsidP="008822E2">
                          <w:pPr>
                            <w:spacing w:before="120"/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Mél.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Ce.0290023t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@ac-rennes.fr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  <w:p w:rsidR="008822E2" w:rsidRDefault="008822E2" w:rsidP="008822E2">
                          <w:pPr>
                            <w:pStyle w:val="En-tte"/>
                            <w:tabs>
                              <w:tab w:val="clear" w:pos="4536"/>
                              <w:tab w:val="clear" w:pos="9072"/>
                            </w:tabs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10, rue du lycée</w:t>
                          </w:r>
                        </w:p>
                        <w:p w:rsidR="008822E2" w:rsidRDefault="008822E2" w:rsidP="008822E2">
                          <w:pPr>
                            <w:pStyle w:val="En-tte"/>
                            <w:tabs>
                              <w:tab w:val="clear" w:pos="4536"/>
                              <w:tab w:val="clear" w:pos="9072"/>
                            </w:tabs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BP 110</w:t>
                          </w:r>
                        </w:p>
                        <w:p w:rsidR="008822E2" w:rsidRDefault="008822E2" w:rsidP="008822E2">
                          <w:pPr>
                            <w:pStyle w:val="En-tte"/>
                            <w:tabs>
                              <w:tab w:val="clear" w:pos="4536"/>
                              <w:tab w:val="clear" w:pos="9072"/>
                            </w:tabs>
                            <w:ind w:right="794"/>
                            <w:jc w:val="right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29150 CHATEAULIN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Site internet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www.ac-rennes.fr</w:t>
                          </w:r>
                        </w:p>
                        <w:p w:rsidR="008822E2" w:rsidRDefault="008822E2" w:rsidP="008822E2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  <w:p w:rsidR="009A3A20" w:rsidRDefault="009A3A20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  <w:p w:rsidR="009A3A20" w:rsidRDefault="009A3A20">
                          <w:pPr>
                            <w:ind w:right="794"/>
                            <w:jc w:val="right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18000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648856" id="Text Box 2" o:spid="_x0000_s1028" type="#_x0000_t202" style="position:absolute;left:0;text-align:left;margin-left:0;margin-top:207.2pt;width:145.05pt;height:530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" filled="f" stroked="f" strokecolor="white" strokeweight="0">
              <v:fill opacity="32896f"/>
              <v:textbox inset=",5mm,0">
                <w:txbxContent>
                  <w:p w:rsidR="008822E2" w:rsidRDefault="008822E2" w:rsidP="008822E2">
                    <w:pPr>
                      <w:pStyle w:val="Titre1"/>
                      <w:keepNext w:val="0"/>
                      <w:widowControl w:val="0"/>
                      <w:rPr>
                        <w:rFonts w:ascii="MetaBold-Roman" w:hAnsi="MetaBold-Roman"/>
                        <w:b w:val="0"/>
                        <w:sz w:val="18"/>
                      </w:rPr>
                    </w:pPr>
                    <w:r>
                      <w:rPr>
                        <w:rFonts w:ascii="MetaBold-Roman" w:hAnsi="MetaBold-Roman"/>
                        <w:b w:val="0"/>
                        <w:sz w:val="18"/>
                      </w:rPr>
                      <w:t>Lycée Jean Moulin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0290023t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              </w:t>
                    </w:r>
                    <w:r>
                      <w:rPr>
                        <w:rFonts w:ascii="Arial" w:hAnsi="Arial"/>
                        <w:sz w:val="16"/>
                      </w:rPr>
                      <w:t>Téléphone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02 98 86 12 15</w:t>
                    </w:r>
                  </w:p>
                  <w:p w:rsidR="008822E2" w:rsidRDefault="008822E2" w:rsidP="008822E2">
                    <w:pPr>
                      <w:spacing w:before="120"/>
                      <w:ind w:left="709" w:right="794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            Télécopie</w:t>
                    </w:r>
                  </w:p>
                  <w:p w:rsidR="008822E2" w:rsidRDefault="008822E2" w:rsidP="008822E2">
                    <w:pPr>
                      <w:ind w:left="709" w:right="794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    02 98 86 39 95</w:t>
                    </w:r>
                  </w:p>
                  <w:p w:rsidR="008822E2" w:rsidRDefault="008822E2" w:rsidP="008822E2">
                    <w:pPr>
                      <w:spacing w:before="120"/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Mél.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Ce.0290023t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@ac-rennes.fr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  <w:p w:rsidR="008822E2" w:rsidRDefault="008822E2" w:rsidP="008822E2">
                    <w:pPr>
                      <w:pStyle w:val="En-tte"/>
                      <w:tabs>
                        <w:tab w:val="clear" w:pos="4536"/>
                        <w:tab w:val="clear" w:pos="9072"/>
                      </w:tabs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10, rue du lycée</w:t>
                    </w:r>
                  </w:p>
                  <w:p w:rsidR="008822E2" w:rsidRDefault="008822E2" w:rsidP="008822E2">
                    <w:pPr>
                      <w:pStyle w:val="En-tte"/>
                      <w:tabs>
                        <w:tab w:val="clear" w:pos="4536"/>
                        <w:tab w:val="clear" w:pos="9072"/>
                      </w:tabs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BP 110</w:t>
                    </w:r>
                  </w:p>
                  <w:p w:rsidR="008822E2" w:rsidRDefault="008822E2" w:rsidP="008822E2">
                    <w:pPr>
                      <w:pStyle w:val="En-tte"/>
                      <w:tabs>
                        <w:tab w:val="clear" w:pos="4536"/>
                        <w:tab w:val="clear" w:pos="9072"/>
                      </w:tabs>
                      <w:ind w:right="794"/>
                      <w:jc w:val="righ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29150 CHATEAULIN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Site internet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www.ac-rennes.fr</w:t>
                    </w:r>
                  </w:p>
                  <w:p w:rsidR="008822E2" w:rsidRDefault="008822E2" w:rsidP="008822E2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  <w:p w:rsidR="009A3A20" w:rsidRDefault="009A3A20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  <w:p w:rsidR="009A3A20" w:rsidRDefault="009A3A20">
                    <w:pPr>
                      <w:ind w:right="794"/>
                      <w:jc w:val="right"/>
                      <w:rPr>
                        <w:sz w:val="16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94637"/>
    <w:multiLevelType w:val="hybridMultilevel"/>
    <w:tmpl w:val="A9A00BC8"/>
    <w:lvl w:ilvl="0" w:tplc="43F22812">
      <w:start w:val="1"/>
      <w:numFmt w:val="decimal"/>
      <w:lvlText w:val="(%1)"/>
      <w:lvlJc w:val="left"/>
      <w:pPr>
        <w:ind w:left="3537" w:hanging="360"/>
      </w:pPr>
      <w:rPr>
        <w:rFonts w:hint="default"/>
        <w:sz w:val="16"/>
        <w:szCs w:val="16"/>
      </w:rPr>
    </w:lvl>
    <w:lvl w:ilvl="1" w:tplc="040C0019" w:tentative="1">
      <w:start w:val="1"/>
      <w:numFmt w:val="lowerLetter"/>
      <w:lvlText w:val="%2."/>
      <w:lvlJc w:val="left"/>
      <w:pPr>
        <w:ind w:left="4257" w:hanging="360"/>
      </w:pPr>
    </w:lvl>
    <w:lvl w:ilvl="2" w:tplc="040C001B" w:tentative="1">
      <w:start w:val="1"/>
      <w:numFmt w:val="lowerRoman"/>
      <w:lvlText w:val="%3."/>
      <w:lvlJc w:val="right"/>
      <w:pPr>
        <w:ind w:left="4977" w:hanging="180"/>
      </w:pPr>
    </w:lvl>
    <w:lvl w:ilvl="3" w:tplc="040C000F" w:tentative="1">
      <w:start w:val="1"/>
      <w:numFmt w:val="decimal"/>
      <w:lvlText w:val="%4."/>
      <w:lvlJc w:val="left"/>
      <w:pPr>
        <w:ind w:left="5697" w:hanging="360"/>
      </w:pPr>
    </w:lvl>
    <w:lvl w:ilvl="4" w:tplc="040C0019" w:tentative="1">
      <w:start w:val="1"/>
      <w:numFmt w:val="lowerLetter"/>
      <w:lvlText w:val="%5."/>
      <w:lvlJc w:val="left"/>
      <w:pPr>
        <w:ind w:left="6417" w:hanging="360"/>
      </w:pPr>
    </w:lvl>
    <w:lvl w:ilvl="5" w:tplc="040C001B" w:tentative="1">
      <w:start w:val="1"/>
      <w:numFmt w:val="lowerRoman"/>
      <w:lvlText w:val="%6."/>
      <w:lvlJc w:val="right"/>
      <w:pPr>
        <w:ind w:left="7137" w:hanging="180"/>
      </w:pPr>
    </w:lvl>
    <w:lvl w:ilvl="6" w:tplc="040C000F" w:tentative="1">
      <w:start w:val="1"/>
      <w:numFmt w:val="decimal"/>
      <w:lvlText w:val="%7."/>
      <w:lvlJc w:val="left"/>
      <w:pPr>
        <w:ind w:left="7857" w:hanging="360"/>
      </w:pPr>
    </w:lvl>
    <w:lvl w:ilvl="7" w:tplc="040C0019" w:tentative="1">
      <w:start w:val="1"/>
      <w:numFmt w:val="lowerLetter"/>
      <w:lvlText w:val="%8."/>
      <w:lvlJc w:val="left"/>
      <w:pPr>
        <w:ind w:left="8577" w:hanging="360"/>
      </w:pPr>
    </w:lvl>
    <w:lvl w:ilvl="8" w:tplc="040C001B" w:tentative="1">
      <w:start w:val="1"/>
      <w:numFmt w:val="lowerRoman"/>
      <w:lvlText w:val="%9."/>
      <w:lvlJc w:val="right"/>
      <w:pPr>
        <w:ind w:left="9297" w:hanging="180"/>
      </w:pPr>
    </w:lvl>
  </w:abstractNum>
  <w:abstractNum w:abstractNumId="1" w15:restartNumberingAfterBreak="0">
    <w:nsid w:val="64A135CD"/>
    <w:multiLevelType w:val="hybridMultilevel"/>
    <w:tmpl w:val="D83E6302"/>
    <w:lvl w:ilvl="0" w:tplc="8682AD52">
      <w:start w:val="1"/>
      <w:numFmt w:val="decimal"/>
      <w:lvlText w:val="(%1)"/>
      <w:lvlJc w:val="left"/>
      <w:pPr>
        <w:ind w:left="319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912" w:hanging="360"/>
      </w:pPr>
    </w:lvl>
    <w:lvl w:ilvl="2" w:tplc="040C001B" w:tentative="1">
      <w:start w:val="1"/>
      <w:numFmt w:val="lowerRoman"/>
      <w:lvlText w:val="%3."/>
      <w:lvlJc w:val="right"/>
      <w:pPr>
        <w:ind w:left="4632" w:hanging="180"/>
      </w:pPr>
    </w:lvl>
    <w:lvl w:ilvl="3" w:tplc="040C000F" w:tentative="1">
      <w:start w:val="1"/>
      <w:numFmt w:val="decimal"/>
      <w:lvlText w:val="%4."/>
      <w:lvlJc w:val="left"/>
      <w:pPr>
        <w:ind w:left="5352" w:hanging="360"/>
      </w:pPr>
    </w:lvl>
    <w:lvl w:ilvl="4" w:tplc="040C0019" w:tentative="1">
      <w:start w:val="1"/>
      <w:numFmt w:val="lowerLetter"/>
      <w:lvlText w:val="%5."/>
      <w:lvlJc w:val="left"/>
      <w:pPr>
        <w:ind w:left="6072" w:hanging="360"/>
      </w:pPr>
    </w:lvl>
    <w:lvl w:ilvl="5" w:tplc="040C001B" w:tentative="1">
      <w:start w:val="1"/>
      <w:numFmt w:val="lowerRoman"/>
      <w:lvlText w:val="%6."/>
      <w:lvlJc w:val="right"/>
      <w:pPr>
        <w:ind w:left="6792" w:hanging="180"/>
      </w:pPr>
    </w:lvl>
    <w:lvl w:ilvl="6" w:tplc="040C000F" w:tentative="1">
      <w:start w:val="1"/>
      <w:numFmt w:val="decimal"/>
      <w:lvlText w:val="%7."/>
      <w:lvlJc w:val="left"/>
      <w:pPr>
        <w:ind w:left="7512" w:hanging="360"/>
      </w:pPr>
    </w:lvl>
    <w:lvl w:ilvl="7" w:tplc="040C0019" w:tentative="1">
      <w:start w:val="1"/>
      <w:numFmt w:val="lowerLetter"/>
      <w:lvlText w:val="%8."/>
      <w:lvlJc w:val="left"/>
      <w:pPr>
        <w:ind w:left="8232" w:hanging="360"/>
      </w:pPr>
    </w:lvl>
    <w:lvl w:ilvl="8" w:tplc="040C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5A3"/>
    <w:rsid w:val="00021A1E"/>
    <w:rsid w:val="00027667"/>
    <w:rsid w:val="000A7CBD"/>
    <w:rsid w:val="000C6984"/>
    <w:rsid w:val="000F7AB5"/>
    <w:rsid w:val="00147F33"/>
    <w:rsid w:val="00154D2D"/>
    <w:rsid w:val="001C6690"/>
    <w:rsid w:val="00205A8E"/>
    <w:rsid w:val="00211DE7"/>
    <w:rsid w:val="0021552E"/>
    <w:rsid w:val="002315A3"/>
    <w:rsid w:val="00233811"/>
    <w:rsid w:val="002D214F"/>
    <w:rsid w:val="0035771A"/>
    <w:rsid w:val="003B4866"/>
    <w:rsid w:val="003C47AD"/>
    <w:rsid w:val="00457841"/>
    <w:rsid w:val="004829D0"/>
    <w:rsid w:val="004D21EC"/>
    <w:rsid w:val="00551B67"/>
    <w:rsid w:val="00552136"/>
    <w:rsid w:val="00583DA9"/>
    <w:rsid w:val="005B59E4"/>
    <w:rsid w:val="005D67F8"/>
    <w:rsid w:val="005F6F5E"/>
    <w:rsid w:val="00614036"/>
    <w:rsid w:val="00624D10"/>
    <w:rsid w:val="0066735C"/>
    <w:rsid w:val="007E458A"/>
    <w:rsid w:val="007E4C38"/>
    <w:rsid w:val="007F46BF"/>
    <w:rsid w:val="00802560"/>
    <w:rsid w:val="008822E2"/>
    <w:rsid w:val="008C5690"/>
    <w:rsid w:val="008E7992"/>
    <w:rsid w:val="008F3269"/>
    <w:rsid w:val="00952CD6"/>
    <w:rsid w:val="009678E2"/>
    <w:rsid w:val="00974A61"/>
    <w:rsid w:val="0098321E"/>
    <w:rsid w:val="009862E8"/>
    <w:rsid w:val="009A117A"/>
    <w:rsid w:val="009A3A20"/>
    <w:rsid w:val="00A851A6"/>
    <w:rsid w:val="00AB04E8"/>
    <w:rsid w:val="00AF500D"/>
    <w:rsid w:val="00B04BAB"/>
    <w:rsid w:val="00BB3087"/>
    <w:rsid w:val="00C45650"/>
    <w:rsid w:val="00C613E9"/>
    <w:rsid w:val="00D17563"/>
    <w:rsid w:val="00D64381"/>
    <w:rsid w:val="00D9752D"/>
    <w:rsid w:val="00E4752D"/>
    <w:rsid w:val="00E67C59"/>
    <w:rsid w:val="00EA37CF"/>
    <w:rsid w:val="00EE6330"/>
    <w:rsid w:val="00F06159"/>
    <w:rsid w:val="00F10C14"/>
    <w:rsid w:val="00F82FBD"/>
    <w:rsid w:val="00F83F5E"/>
    <w:rsid w:val="00FC075C"/>
    <w:rsid w:val="00FC5893"/>
    <w:rsid w:val="00FD54EE"/>
    <w:rsid w:val="00FF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7"/>
    <o:shapelayout v:ext="edit">
      <o:idmap v:ext="edit" data="1"/>
    </o:shapelayout>
  </w:shapeDefaults>
  <w:decimalSymbol w:val=","/>
  <w:listSeparator w:val=";"/>
  <w14:docId w14:val="2CE88A33"/>
  <w14:defaultImageDpi w14:val="300"/>
  <w15:docId w15:val="{429DD864-4CC1-4032-AACA-F2DF63798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MetaNormal-Roman" w:hAnsi="MetaNormal-Roman"/>
      <w:noProof/>
      <w:color w:val="000000"/>
    </w:rPr>
  </w:style>
  <w:style w:type="paragraph" w:styleId="Titre1">
    <w:name w:val="heading 1"/>
    <w:basedOn w:val="Normal"/>
    <w:next w:val="Normal"/>
    <w:qFormat/>
    <w:pPr>
      <w:keepNext/>
      <w:ind w:right="794"/>
      <w:jc w:val="right"/>
      <w:outlineLvl w:val="0"/>
    </w:pPr>
    <w:rPr>
      <w:rFonts w:ascii="Arial" w:hAnsi="Arial"/>
      <w:b/>
      <w:sz w:val="1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pPr>
      <w:ind w:left="2127"/>
    </w:pPr>
    <w:rPr>
      <w:rFonts w:ascii="Arial" w:hAnsi="Arial"/>
    </w:rPr>
  </w:style>
  <w:style w:type="paragraph" w:styleId="Retraitcorpsdetexte2">
    <w:name w:val="Body Text Indent 2"/>
    <w:basedOn w:val="Normal"/>
    <w:pPr>
      <w:ind w:left="3119"/>
    </w:pPr>
    <w:rPr>
      <w:rFonts w:ascii="Arial" w:hAnsi="Arial"/>
    </w:rPr>
  </w:style>
  <w:style w:type="character" w:styleId="Lienhypertexte">
    <w:name w:val="Hyperlink"/>
    <w:rPr>
      <w:color w:val="0000FF"/>
      <w:u w:val="single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  <w:rPr>
      <w:rFonts w:ascii="Times New Roman" w:hAnsi="Times New Roman"/>
    </w:rPr>
  </w:style>
  <w:style w:type="paragraph" w:styleId="Corpsdetexte">
    <w:name w:val="Body Text"/>
    <w:basedOn w:val="Normal"/>
    <w:pPr>
      <w:jc w:val="right"/>
    </w:pPr>
    <w:rPr>
      <w:sz w:val="16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customStyle="1" w:styleId="CHARTE2006">
    <w:name w:val="CHARTE 2006"/>
    <w:basedOn w:val="Normal"/>
    <w:pPr>
      <w:spacing w:before="120"/>
      <w:ind w:left="3119"/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En-tteCar">
    <w:name w:val="En-tête Car"/>
    <w:link w:val="En-tte"/>
    <w:rsid w:val="00583DA9"/>
    <w:rPr>
      <w:noProof/>
      <w:color w:val="000000"/>
    </w:rPr>
  </w:style>
  <w:style w:type="paragraph" w:styleId="Sansinterligne">
    <w:name w:val="No Spacing"/>
    <w:uiPriority w:val="1"/>
    <w:qFormat/>
    <w:rsid w:val="00952CD6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ruault\AppData\Local\Temp\acadNOTE14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E51A6-5D9F-41EE-9041-EFA3A9317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acadNOTE14.dot</Template>
  <TotalTime>0</TotalTime>
  <Pages>2</Pages>
  <Words>289</Words>
  <Characters>2703</Characters>
  <Application>Microsoft Office Word</Application>
  <DocSecurity>0</DocSecurity>
  <Lines>22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Voici les éléments lettre entête et fax (mail1) et vos logos chartés (mail2)</vt:lpstr>
    </vt:vector>
  </TitlesOfParts>
  <Company>Rectorat de Rennes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Voici les éléments lettre entête et fax (mail1) et vos logos chartés (mail2)</dc:title>
  <dc:creator>Utilisateur Windows</dc:creator>
  <cp:lastModifiedBy>sec2</cp:lastModifiedBy>
  <cp:revision>3</cp:revision>
  <cp:lastPrinted>2024-11-25T14:37:00Z</cp:lastPrinted>
  <dcterms:created xsi:type="dcterms:W3CDTF">2024-11-25T14:38:00Z</dcterms:created>
  <dcterms:modified xsi:type="dcterms:W3CDTF">2024-11-27T16:26:00Z</dcterms:modified>
</cp:coreProperties>
</file>